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FB01D" w14:textId="6ECB39BA" w:rsidR="005526A1" w:rsidRPr="00677B25" w:rsidRDefault="005526A1" w:rsidP="00FB764C">
      <w:pPr>
        <w:spacing w:line="240" w:lineRule="auto"/>
        <w:jc w:val="center"/>
        <w:rPr>
          <w:rFonts w:ascii="Calibri" w:hAnsi="Calibri" w:cs="Calibri"/>
          <w:sz w:val="32"/>
          <w:szCs w:val="32"/>
        </w:rPr>
      </w:pPr>
    </w:p>
    <w:p w14:paraId="1BD6BE7E" w14:textId="77777777" w:rsidR="007D66A7" w:rsidRPr="00677B25" w:rsidRDefault="00435E90" w:rsidP="007D66A7">
      <w:pPr>
        <w:spacing w:line="270" w:lineRule="atLeast"/>
        <w:ind w:left="90"/>
        <w:jc w:val="center"/>
        <w:rPr>
          <w:rFonts w:ascii="Calibri" w:eastAsia="Times New Roman" w:hAnsi="Calibri" w:cs="Calibri"/>
          <w:b/>
          <w:sz w:val="32"/>
          <w:szCs w:val="32"/>
        </w:rPr>
      </w:pPr>
      <w:r w:rsidRPr="00677B25">
        <w:rPr>
          <w:rFonts w:ascii="Calibri" w:hAnsi="Calibri" w:cs="Calibri"/>
          <w:b/>
          <w:sz w:val="32"/>
          <w:szCs w:val="32"/>
        </w:rPr>
        <w:t>MASSACHUSETTS</w:t>
      </w:r>
      <w:r w:rsidR="00655804" w:rsidRPr="00677B25">
        <w:rPr>
          <w:rFonts w:ascii="Calibri" w:hAnsi="Calibri" w:cs="Calibri"/>
          <w:b/>
          <w:sz w:val="32"/>
          <w:szCs w:val="32"/>
        </w:rPr>
        <w:t xml:space="preserve"> </w:t>
      </w:r>
      <w:r w:rsidR="006B51D0" w:rsidRPr="00677B25">
        <w:rPr>
          <w:rFonts w:ascii="Calibri" w:hAnsi="Calibri" w:cs="Calibri"/>
          <w:b/>
          <w:sz w:val="32"/>
          <w:szCs w:val="32"/>
        </w:rPr>
        <w:t xml:space="preserve">RHODE ISLAND </w:t>
      </w:r>
      <w:r w:rsidR="0065591A" w:rsidRPr="00677B25">
        <w:rPr>
          <w:rFonts w:ascii="Calibri" w:hAnsi="Calibri" w:cs="Calibri"/>
          <w:b/>
          <w:sz w:val="32"/>
          <w:szCs w:val="32"/>
        </w:rPr>
        <w:t xml:space="preserve">&amp; MAINE </w:t>
      </w:r>
      <w:r w:rsidRPr="00677B25">
        <w:rPr>
          <w:rFonts w:ascii="Calibri" w:eastAsia="Times New Roman" w:hAnsi="Calibri" w:cs="Calibri"/>
          <w:b/>
          <w:sz w:val="32"/>
          <w:szCs w:val="32"/>
        </w:rPr>
        <w:t xml:space="preserve">CHAPTER </w:t>
      </w:r>
    </w:p>
    <w:p w14:paraId="074DE1A1" w14:textId="654ED1E2" w:rsidR="00435E90" w:rsidRPr="00677B25" w:rsidRDefault="00435E90" w:rsidP="007D66A7">
      <w:pPr>
        <w:spacing w:line="270" w:lineRule="atLeast"/>
        <w:ind w:left="90"/>
        <w:jc w:val="center"/>
        <w:rPr>
          <w:rFonts w:ascii="Calibri" w:eastAsia="Times New Roman" w:hAnsi="Calibri" w:cs="Calibri"/>
          <w:b/>
          <w:sz w:val="32"/>
          <w:szCs w:val="32"/>
        </w:rPr>
      </w:pPr>
      <w:r w:rsidRPr="00677B25">
        <w:rPr>
          <w:rFonts w:ascii="Calibri" w:eastAsia="Times New Roman" w:hAnsi="Calibri" w:cs="Calibri"/>
          <w:b/>
          <w:sz w:val="32"/>
          <w:szCs w:val="32"/>
        </w:rPr>
        <w:t>OF THE APPRAISAL INSTITUTE</w:t>
      </w:r>
    </w:p>
    <w:p w14:paraId="51D5965C" w14:textId="31169F63" w:rsidR="00435E90" w:rsidRPr="007A404F" w:rsidRDefault="007E67B0" w:rsidP="007D66A7">
      <w:pPr>
        <w:spacing w:line="240" w:lineRule="atLeast"/>
        <w:jc w:val="center"/>
        <w:outlineLvl w:val="0"/>
        <w:rPr>
          <w:rFonts w:ascii="Calibri" w:eastAsia="Times New Roman" w:hAnsi="Calibri" w:cs="Calibri"/>
          <w:b/>
          <w:sz w:val="32"/>
          <w:szCs w:val="32"/>
        </w:rPr>
      </w:pPr>
      <w:r w:rsidRPr="007A404F">
        <w:rPr>
          <w:rFonts w:ascii="Calibri" w:eastAsia="Times New Roman" w:hAnsi="Calibri" w:cs="Calibri"/>
          <w:b/>
          <w:sz w:val="32"/>
          <w:szCs w:val="32"/>
        </w:rPr>
        <w:t>20</w:t>
      </w:r>
      <w:r w:rsidR="005526A1" w:rsidRPr="007A404F">
        <w:rPr>
          <w:rFonts w:ascii="Calibri" w:eastAsia="Times New Roman" w:hAnsi="Calibri" w:cs="Calibri"/>
          <w:b/>
          <w:sz w:val="32"/>
          <w:szCs w:val="32"/>
        </w:rPr>
        <w:t>2</w:t>
      </w:r>
      <w:r w:rsidR="003A4987">
        <w:rPr>
          <w:rFonts w:ascii="Calibri" w:eastAsia="Times New Roman" w:hAnsi="Calibri" w:cs="Calibri"/>
          <w:b/>
          <w:sz w:val="32"/>
          <w:szCs w:val="32"/>
        </w:rPr>
        <w:t>3</w:t>
      </w:r>
      <w:r w:rsidRPr="007A404F">
        <w:rPr>
          <w:rFonts w:ascii="Calibri" w:eastAsia="Times New Roman" w:hAnsi="Calibri" w:cs="Calibri"/>
          <w:b/>
          <w:sz w:val="32"/>
          <w:szCs w:val="32"/>
        </w:rPr>
        <w:t xml:space="preserve"> CHAPTER </w:t>
      </w:r>
      <w:r w:rsidR="00C9259D">
        <w:rPr>
          <w:rFonts w:ascii="Calibri" w:eastAsia="Times New Roman" w:hAnsi="Calibri" w:cs="Calibri"/>
          <w:b/>
          <w:sz w:val="32"/>
          <w:szCs w:val="32"/>
        </w:rPr>
        <w:t>PROGRAM / EVENT</w:t>
      </w:r>
      <w:r w:rsidR="00677B25" w:rsidRPr="007A404F">
        <w:rPr>
          <w:rFonts w:ascii="Calibri" w:eastAsia="Times New Roman" w:hAnsi="Calibri" w:cs="Calibri"/>
          <w:b/>
          <w:sz w:val="32"/>
          <w:szCs w:val="32"/>
        </w:rPr>
        <w:t xml:space="preserve"> </w:t>
      </w:r>
      <w:r w:rsidR="005526A1" w:rsidRPr="007A404F">
        <w:rPr>
          <w:rFonts w:ascii="Calibri" w:eastAsia="Times New Roman" w:hAnsi="Calibri" w:cs="Calibri"/>
          <w:b/>
          <w:sz w:val="32"/>
          <w:szCs w:val="32"/>
        </w:rPr>
        <w:t>FORM</w:t>
      </w:r>
    </w:p>
    <w:p w14:paraId="41A081EF" w14:textId="77777777" w:rsidR="00435E90" w:rsidRPr="007A404F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32"/>
          <w:szCs w:val="32"/>
        </w:rPr>
      </w:pPr>
    </w:p>
    <w:p w14:paraId="45A59706" w14:textId="255DAF28" w:rsidR="00435E90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>Please complete this</w:t>
      </w:r>
      <w:r w:rsidR="00C02BCA">
        <w:rPr>
          <w:rFonts w:ascii="Calibri" w:eastAsia="Times New Roman" w:hAnsi="Calibri" w:cs="Calibri"/>
          <w:sz w:val="22"/>
          <w:szCs w:val="22"/>
        </w:rPr>
        <w:t xml:space="preserve"> form and </w:t>
      </w:r>
      <w:r w:rsidR="00993723">
        <w:rPr>
          <w:rFonts w:ascii="Calibri" w:eastAsia="Times New Roman" w:hAnsi="Calibri" w:cs="Calibri"/>
          <w:sz w:val="22"/>
          <w:szCs w:val="22"/>
        </w:rPr>
        <w:t>include credit card payment information.</w:t>
      </w:r>
    </w:p>
    <w:p w14:paraId="16154C5B" w14:textId="4A1EF9BA" w:rsidR="00993723" w:rsidRDefault="00993723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1E3FFA86" w14:textId="33FC7674" w:rsidR="00993723" w:rsidRPr="00993723" w:rsidRDefault="00677B25" w:rsidP="002D3158">
      <w:pPr>
        <w:spacing w:line="360" w:lineRule="auto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Partner </w:t>
      </w:r>
      <w:r w:rsidR="00993723">
        <w:rPr>
          <w:rFonts w:ascii="Calibri" w:eastAsia="Times New Roman" w:hAnsi="Calibri" w:cs="Calibri"/>
          <w:sz w:val="22"/>
          <w:szCs w:val="22"/>
        </w:rPr>
        <w:t xml:space="preserve">Type (Please circle):    </w:t>
      </w:r>
      <w:r w:rsidR="00993723">
        <w:rPr>
          <w:rFonts w:ascii="Calibri" w:eastAsia="Times New Roman" w:hAnsi="Calibri" w:cs="Calibri"/>
          <w:sz w:val="22"/>
          <w:szCs w:val="22"/>
        </w:rPr>
        <w:tab/>
      </w:r>
      <w:r w:rsidR="00C9259D">
        <w:rPr>
          <w:rFonts w:ascii="Calibri" w:eastAsia="Times New Roman" w:hAnsi="Calibri" w:cs="Calibri"/>
          <w:sz w:val="22"/>
          <w:szCs w:val="22"/>
        </w:rPr>
        <w:t>Program Sponsor:</w:t>
      </w:r>
      <w:r w:rsidR="00993723" w:rsidRPr="00993723">
        <w:rPr>
          <w:rFonts w:ascii="Calibri" w:eastAsia="Times New Roman" w:hAnsi="Calibri" w:cs="Calibri"/>
          <w:sz w:val="22"/>
          <w:szCs w:val="22"/>
        </w:rPr>
        <w:t xml:space="preserve"> </w:t>
      </w:r>
      <w:r w:rsidR="00950A8D">
        <w:rPr>
          <w:rFonts w:ascii="Calibri" w:eastAsia="Times New Roman" w:hAnsi="Calibri" w:cs="Calibri"/>
          <w:sz w:val="22"/>
          <w:szCs w:val="22"/>
        </w:rPr>
        <w:t>$250 - $500</w:t>
      </w:r>
      <w:r w:rsidR="00D74991">
        <w:rPr>
          <w:rFonts w:ascii="Calibri" w:eastAsia="Times New Roman" w:hAnsi="Calibri" w:cs="Calibri"/>
          <w:sz w:val="22"/>
          <w:szCs w:val="22"/>
        </w:rPr>
        <w:t xml:space="preserve"> </w:t>
      </w:r>
    </w:p>
    <w:p w14:paraId="1F1FACE0" w14:textId="19B87BE5" w:rsidR="00435E90" w:rsidRDefault="00C9259D" w:rsidP="00993723">
      <w:pPr>
        <w:spacing w:line="360" w:lineRule="auto"/>
        <w:ind w:left="2160" w:firstLine="720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Event Sponsor: $250 </w:t>
      </w:r>
    </w:p>
    <w:p w14:paraId="1D37CD24" w14:textId="70F76597" w:rsidR="00435E90" w:rsidRPr="0060463C" w:rsidRDefault="00C9259D" w:rsidP="00435E90">
      <w:pPr>
        <w:spacing w:line="240" w:lineRule="atLeast"/>
        <w:jc w:val="both"/>
        <w:rPr>
          <w:rFonts w:ascii="Calibri" w:eastAsia="Times New Roman" w:hAnsi="Calibri" w:cs="Calibri"/>
          <w:b/>
          <w:sz w:val="22"/>
          <w:szCs w:val="22"/>
          <w:u w:val="single"/>
        </w:rPr>
      </w:pPr>
      <w:r>
        <w:rPr>
          <w:rFonts w:ascii="Calibri" w:eastAsia="Times New Roman" w:hAnsi="Calibri" w:cs="Calibri"/>
          <w:b/>
          <w:sz w:val="22"/>
          <w:szCs w:val="22"/>
          <w:u w:val="single"/>
        </w:rPr>
        <w:t>Sponsor</w:t>
      </w:r>
      <w:r w:rsidR="0060463C" w:rsidRPr="0060463C">
        <w:rPr>
          <w:rFonts w:ascii="Calibri" w:eastAsia="Times New Roman" w:hAnsi="Calibri" w:cs="Calibri"/>
          <w:b/>
          <w:sz w:val="22"/>
          <w:szCs w:val="22"/>
          <w:u w:val="single"/>
        </w:rPr>
        <w:t xml:space="preserve"> Information</w:t>
      </w:r>
      <w:r w:rsidR="005526A1">
        <w:rPr>
          <w:rFonts w:ascii="Calibri" w:eastAsia="Times New Roman" w:hAnsi="Calibri" w:cs="Calibri"/>
          <w:b/>
          <w:sz w:val="22"/>
          <w:szCs w:val="22"/>
          <w:u w:val="single"/>
        </w:rPr>
        <w:t>*</w:t>
      </w:r>
    </w:p>
    <w:p w14:paraId="00C5A7A9" w14:textId="77777777" w:rsidR="0060463C" w:rsidRDefault="0060463C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39BDC01B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  <w:r w:rsidRPr="000F59BB">
        <w:rPr>
          <w:rFonts w:ascii="Calibri" w:eastAsia="Times New Roman" w:hAnsi="Calibri" w:cs="Calibri"/>
          <w:sz w:val="22"/>
          <w:szCs w:val="22"/>
        </w:rPr>
        <w:t>Company Contact Person: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3F7FB11D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</w:p>
    <w:p w14:paraId="20BA7AA8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>Address: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2D003FB2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ab/>
      </w:r>
    </w:p>
    <w:p w14:paraId="7D986022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  <w:r w:rsidRPr="000F59BB">
        <w:rPr>
          <w:rFonts w:ascii="Calibri" w:eastAsia="Times New Roman" w:hAnsi="Calibri" w:cs="Calibri"/>
          <w:sz w:val="22"/>
          <w:szCs w:val="22"/>
        </w:rPr>
        <w:t>Telephone #: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</w:rPr>
        <w:t>Fax #: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59ACFBB3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</w:p>
    <w:p w14:paraId="5C40EBE6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>E-mail: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41A6C9A5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</w:p>
    <w:p w14:paraId="369298C8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>Company Name: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30FC0254" w14:textId="77777777" w:rsidR="00435E90" w:rsidRPr="000F59BB" w:rsidRDefault="00435E90" w:rsidP="0073515F">
      <w:pPr>
        <w:spacing w:line="240" w:lineRule="atLeast"/>
        <w:jc w:val="center"/>
        <w:outlineLvl w:val="0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b/>
          <w:sz w:val="22"/>
          <w:szCs w:val="22"/>
        </w:rPr>
        <w:t>Please list full name exactly how you would like it to appear</w:t>
      </w:r>
    </w:p>
    <w:p w14:paraId="4EF229E8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3B3E7782" w14:textId="77777777" w:rsidR="00FB61C9" w:rsidRDefault="00FB61C9" w:rsidP="00FB61C9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Website address: ____________________</w:t>
      </w:r>
      <w:r w:rsidR="0060463C">
        <w:rPr>
          <w:rFonts w:ascii="Calibri" w:eastAsia="Times New Roman" w:hAnsi="Calibri" w:cs="Calibri"/>
          <w:sz w:val="22"/>
          <w:szCs w:val="22"/>
        </w:rPr>
        <w:t>_________</w:t>
      </w:r>
      <w:r>
        <w:rPr>
          <w:rFonts w:ascii="Calibri" w:eastAsia="Times New Roman" w:hAnsi="Calibri" w:cs="Calibri"/>
          <w:sz w:val="22"/>
          <w:szCs w:val="22"/>
        </w:rPr>
        <w:t>_______________________</w:t>
      </w:r>
    </w:p>
    <w:p w14:paraId="667B81FA" w14:textId="77777777" w:rsidR="0060463C" w:rsidRDefault="0060463C" w:rsidP="00FB61C9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092B3794" w14:textId="77777777" w:rsidR="00D84971" w:rsidRDefault="00C9259D" w:rsidP="00FB61C9">
      <w:pPr>
        <w:spacing w:line="240" w:lineRule="atLeast"/>
        <w:jc w:val="both"/>
      </w:pPr>
      <w:r>
        <w:rPr>
          <w:rFonts w:ascii="Calibri" w:eastAsia="Times New Roman" w:hAnsi="Calibri" w:cs="Calibri"/>
          <w:b/>
          <w:sz w:val="22"/>
          <w:szCs w:val="22"/>
        </w:rPr>
        <w:t>Program/Event to be Sponsored</w:t>
      </w:r>
      <w:r w:rsidRPr="00C9259D">
        <w:rPr>
          <w:rFonts w:ascii="Calibri" w:eastAsia="Times New Roman" w:hAnsi="Calibri" w:cs="Calibri"/>
          <w:bCs/>
          <w:sz w:val="22"/>
          <w:szCs w:val="22"/>
        </w:rPr>
        <w:t>: _______</w:t>
      </w:r>
      <w:r w:rsidR="00D84971" w:rsidRPr="00D84971">
        <w:t xml:space="preserve"> </w:t>
      </w:r>
      <w:r w:rsidR="00D84971">
        <w:t>Maine Real Estate Market &amp; Economic Update 2023</w:t>
      </w:r>
    </w:p>
    <w:p w14:paraId="468615A5" w14:textId="77777777" w:rsidR="00D84971" w:rsidRDefault="00D84971" w:rsidP="00FB61C9">
      <w:pPr>
        <w:spacing w:line="240" w:lineRule="atLeast"/>
        <w:jc w:val="both"/>
      </w:pPr>
    </w:p>
    <w:p w14:paraId="2B36462A" w14:textId="59FFD473" w:rsidR="00FB61C9" w:rsidRDefault="0029124D" w:rsidP="00FB61C9">
      <w:pPr>
        <w:spacing w:line="240" w:lineRule="atLeast"/>
        <w:jc w:val="both"/>
        <w:rPr>
          <w:rFonts w:ascii="Calibri" w:eastAsia="Times New Roman" w:hAnsi="Calibri" w:cs="Calibri"/>
          <w:b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</w:rPr>
        <w:t>P</w:t>
      </w:r>
      <w:r w:rsidR="0060463C" w:rsidRPr="0073515F">
        <w:rPr>
          <w:rFonts w:ascii="Calibri" w:eastAsia="Times New Roman" w:hAnsi="Calibri" w:cs="Calibri"/>
          <w:b/>
          <w:sz w:val="22"/>
          <w:szCs w:val="22"/>
        </w:rPr>
        <w:t xml:space="preserve">lease send a .jpg file with your corporate logo to </w:t>
      </w:r>
      <w:hyperlink r:id="rId8" w:history="1">
        <w:r w:rsidR="0065591A" w:rsidRPr="009029F6">
          <w:rPr>
            <w:rStyle w:val="Hyperlink"/>
            <w:rFonts w:ascii="Calibri" w:eastAsia="Times New Roman" w:hAnsi="Calibri" w:cs="Calibri"/>
            <w:b/>
            <w:sz w:val="22"/>
            <w:szCs w:val="22"/>
          </w:rPr>
          <w:t>office@ma-ri-me-appraisalinstitute.org</w:t>
        </w:r>
      </w:hyperlink>
      <w:r w:rsidR="00171486">
        <w:rPr>
          <w:rFonts w:ascii="Calibri" w:eastAsia="Times New Roman" w:hAnsi="Calibri" w:cs="Calibri"/>
          <w:b/>
          <w:sz w:val="22"/>
          <w:szCs w:val="22"/>
        </w:rPr>
        <w:t xml:space="preserve">. </w:t>
      </w:r>
      <w:r>
        <w:rPr>
          <w:rFonts w:ascii="Calibri" w:eastAsia="Times New Roman" w:hAnsi="Calibri" w:cs="Calibri"/>
          <w:b/>
          <w:sz w:val="22"/>
          <w:szCs w:val="22"/>
        </w:rPr>
        <w:t xml:space="preserve">  </w:t>
      </w:r>
    </w:p>
    <w:p w14:paraId="1F180B5C" w14:textId="7878894F" w:rsidR="005526A1" w:rsidRDefault="005526A1" w:rsidP="00FB61C9">
      <w:pPr>
        <w:spacing w:line="240" w:lineRule="atLeast"/>
        <w:jc w:val="both"/>
        <w:rPr>
          <w:rFonts w:ascii="Calibri" w:eastAsia="Times New Roman" w:hAnsi="Calibri" w:cs="Calibri"/>
          <w:b/>
          <w:sz w:val="22"/>
          <w:szCs w:val="22"/>
        </w:rPr>
      </w:pPr>
    </w:p>
    <w:p w14:paraId="43388114" w14:textId="1FFF0C00" w:rsidR="005526A1" w:rsidRPr="0073515F" w:rsidRDefault="005526A1" w:rsidP="00FB61C9">
      <w:pPr>
        <w:spacing w:line="240" w:lineRule="atLeast"/>
        <w:jc w:val="both"/>
        <w:rPr>
          <w:rFonts w:ascii="Calibri" w:eastAsia="Times New Roman" w:hAnsi="Calibri" w:cs="Calibri"/>
          <w:b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</w:rPr>
        <w:t>*Please use this section to make any changes to your contact information.</w:t>
      </w:r>
    </w:p>
    <w:p w14:paraId="5C2E73C7" w14:textId="77777777" w:rsidR="0060463C" w:rsidRDefault="0060463C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7D1C6DCF" w14:textId="77777777" w:rsidR="0060463C" w:rsidRPr="0060463C" w:rsidRDefault="0060463C" w:rsidP="00435E90">
      <w:pPr>
        <w:spacing w:line="240" w:lineRule="atLeast"/>
        <w:jc w:val="both"/>
        <w:rPr>
          <w:rFonts w:ascii="Calibri" w:eastAsia="Times New Roman" w:hAnsi="Calibri" w:cs="Calibri"/>
          <w:b/>
          <w:sz w:val="22"/>
          <w:szCs w:val="22"/>
          <w:u w:val="single"/>
        </w:rPr>
      </w:pPr>
      <w:r>
        <w:rPr>
          <w:rFonts w:ascii="Calibri" w:eastAsia="Times New Roman" w:hAnsi="Calibri" w:cs="Calibri"/>
          <w:b/>
          <w:sz w:val="22"/>
          <w:szCs w:val="22"/>
          <w:u w:val="single"/>
        </w:rPr>
        <w:t>Payment Method</w:t>
      </w:r>
    </w:p>
    <w:p w14:paraId="46AD9A35" w14:textId="77777777" w:rsidR="0060463C" w:rsidRDefault="0060463C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0D01AE69" w14:textId="515595E1" w:rsidR="0060463C" w:rsidRDefault="00FB61C9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  <w:r>
        <w:rPr>
          <w:rFonts w:ascii="Calibri" w:eastAsia="Times New Roman" w:hAnsi="Calibri" w:cs="Calibri"/>
          <w:sz w:val="22"/>
          <w:szCs w:val="22"/>
        </w:rPr>
        <w:t xml:space="preserve"> </w:t>
      </w:r>
      <w:r w:rsidR="00993723">
        <w:rPr>
          <w:rFonts w:ascii="Calibri" w:eastAsia="Times New Roman" w:hAnsi="Calibri" w:cs="Calibri"/>
          <w:sz w:val="22"/>
          <w:szCs w:val="22"/>
        </w:rPr>
        <w:t xml:space="preserve">Amount #: </w:t>
      </w:r>
      <w:r w:rsidR="00435E90"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="00435E90"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="0060463C">
        <w:rPr>
          <w:rFonts w:ascii="Calibri" w:eastAsia="Times New Roman" w:hAnsi="Calibri" w:cs="Calibri"/>
          <w:sz w:val="22"/>
          <w:szCs w:val="22"/>
          <w:u w:val="single"/>
        </w:rPr>
        <w:t>__</w:t>
      </w:r>
      <w:r>
        <w:rPr>
          <w:rFonts w:ascii="Calibri" w:eastAsia="Times New Roman" w:hAnsi="Calibri" w:cs="Calibri"/>
          <w:sz w:val="22"/>
          <w:szCs w:val="22"/>
          <w:u w:val="single"/>
        </w:rPr>
        <w:t xml:space="preserve">   </w:t>
      </w:r>
      <w:r w:rsidR="00993723">
        <w:rPr>
          <w:rFonts w:ascii="Calibri" w:eastAsia="Times New Roman" w:hAnsi="Calibri" w:cs="Calibri"/>
          <w:sz w:val="22"/>
          <w:szCs w:val="22"/>
        </w:rPr>
        <w:tab/>
      </w:r>
      <w:r>
        <w:rPr>
          <w:rFonts w:ascii="Calibri" w:eastAsia="Times New Roman" w:hAnsi="Calibri" w:cs="Calibri"/>
          <w:sz w:val="22"/>
          <w:szCs w:val="22"/>
        </w:rPr>
        <w:t xml:space="preserve"> </w:t>
      </w:r>
      <w:r w:rsidR="00435E90" w:rsidRPr="000F59BB">
        <w:rPr>
          <w:rFonts w:ascii="Calibri" w:eastAsia="Times New Roman" w:hAnsi="Calibri" w:cs="Calibri"/>
          <w:sz w:val="22"/>
          <w:szCs w:val="22"/>
        </w:rPr>
        <w:t>Credit Card</w:t>
      </w:r>
      <w:r w:rsidR="0060463C">
        <w:rPr>
          <w:rFonts w:ascii="Calibri" w:eastAsia="Times New Roman" w:hAnsi="Calibri" w:cs="Calibri"/>
          <w:sz w:val="22"/>
          <w:szCs w:val="22"/>
        </w:rPr>
        <w:t xml:space="preserve"> Type</w:t>
      </w:r>
      <w:r w:rsidR="00435E90" w:rsidRPr="000F59BB">
        <w:rPr>
          <w:rFonts w:ascii="Calibri" w:eastAsia="Times New Roman" w:hAnsi="Calibri" w:cs="Calibri"/>
          <w:sz w:val="22"/>
          <w:szCs w:val="22"/>
        </w:rPr>
        <w:t xml:space="preserve"> </w:t>
      </w:r>
      <w:r>
        <w:rPr>
          <w:rFonts w:ascii="Calibri" w:eastAsia="Times New Roman" w:hAnsi="Calibri" w:cs="Calibri"/>
          <w:sz w:val="22"/>
          <w:szCs w:val="22"/>
        </w:rPr>
        <w:t>(Visa, M/C or AMEX</w:t>
      </w:r>
      <w:r w:rsidR="0060463C">
        <w:rPr>
          <w:rFonts w:ascii="Calibri" w:eastAsia="Times New Roman" w:hAnsi="Calibri" w:cs="Calibri"/>
          <w:sz w:val="22"/>
          <w:szCs w:val="22"/>
        </w:rPr>
        <w:t>)</w:t>
      </w:r>
      <w:r w:rsidR="00435E90" w:rsidRPr="000F59BB">
        <w:rPr>
          <w:rFonts w:ascii="Calibri" w:eastAsia="Times New Roman" w:hAnsi="Calibri" w:cs="Calibri"/>
          <w:sz w:val="22"/>
          <w:szCs w:val="22"/>
        </w:rPr>
        <w:t>:</w:t>
      </w:r>
      <w:r w:rsidR="00435E90"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="0060463C">
        <w:rPr>
          <w:rFonts w:ascii="Calibri" w:eastAsia="Times New Roman" w:hAnsi="Calibri" w:cs="Calibri"/>
          <w:sz w:val="22"/>
          <w:szCs w:val="22"/>
          <w:u w:val="single"/>
        </w:rPr>
        <w:t>_______________</w:t>
      </w:r>
      <w:r w:rsidR="00435E90"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148CACBE" w14:textId="77777777" w:rsidR="0060463C" w:rsidRDefault="0060463C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</w:p>
    <w:p w14:paraId="73CBAA25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>Name as it appears on Credit Card: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674B4553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</w:p>
    <w:p w14:paraId="4DAF72F8" w14:textId="00F2E9CC" w:rsidR="00435E90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  <w:r w:rsidRPr="000F59BB">
        <w:rPr>
          <w:rFonts w:ascii="Calibri" w:eastAsia="Times New Roman" w:hAnsi="Calibri" w:cs="Calibri"/>
          <w:sz w:val="22"/>
          <w:szCs w:val="22"/>
        </w:rPr>
        <w:t>Credit Card #: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</w:rPr>
        <w:t>Exp. Date:</w:t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  <w:r w:rsidRPr="000F59BB">
        <w:rPr>
          <w:rFonts w:ascii="Calibri" w:eastAsia="Times New Roman" w:hAnsi="Calibri" w:cs="Calibri"/>
          <w:sz w:val="22"/>
          <w:szCs w:val="22"/>
          <w:u w:val="single"/>
        </w:rPr>
        <w:tab/>
      </w:r>
    </w:p>
    <w:p w14:paraId="01FFDB14" w14:textId="4F8448EF" w:rsidR="00F059DF" w:rsidRDefault="00F059DF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</w:p>
    <w:p w14:paraId="20EEE6C8" w14:textId="1422015F" w:rsidR="00F059DF" w:rsidRPr="000F59BB" w:rsidRDefault="00F059DF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  <w:r w:rsidRPr="00F059DF">
        <w:rPr>
          <w:rFonts w:ascii="Calibri" w:eastAsia="Times New Roman" w:hAnsi="Calibri" w:cs="Calibri"/>
          <w:sz w:val="22"/>
          <w:szCs w:val="22"/>
        </w:rPr>
        <w:t>CCV:</w:t>
      </w:r>
      <w:r>
        <w:rPr>
          <w:rFonts w:ascii="Calibri" w:eastAsia="Times New Roman" w:hAnsi="Calibri" w:cs="Calibri"/>
          <w:sz w:val="22"/>
          <w:szCs w:val="22"/>
          <w:u w:val="single"/>
        </w:rPr>
        <w:t xml:space="preserve"> _________________________________________</w:t>
      </w:r>
    </w:p>
    <w:p w14:paraId="5EDA6A8F" w14:textId="77777777" w:rsidR="00435E90" w:rsidRPr="000F59BB" w:rsidRDefault="00435E90" w:rsidP="00435E90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  <w:u w:val="single"/>
        </w:rPr>
      </w:pPr>
    </w:p>
    <w:p w14:paraId="7C36E150" w14:textId="77777777" w:rsidR="004C55B5" w:rsidRDefault="00435E90" w:rsidP="003C24EC">
      <w:pPr>
        <w:spacing w:line="240" w:lineRule="atLeast"/>
        <w:jc w:val="both"/>
        <w:rPr>
          <w:rFonts w:ascii="Calibri" w:eastAsia="Times New Roman" w:hAnsi="Calibri" w:cs="Calibri"/>
          <w:sz w:val="22"/>
          <w:szCs w:val="22"/>
        </w:rPr>
      </w:pPr>
      <w:r w:rsidRPr="000F59BB">
        <w:rPr>
          <w:rFonts w:ascii="Calibri" w:eastAsia="Times New Roman" w:hAnsi="Calibri" w:cs="Calibri"/>
          <w:sz w:val="22"/>
          <w:szCs w:val="22"/>
        </w:rPr>
        <w:t>Billing Address for card: ______________________________________________________</w:t>
      </w:r>
    </w:p>
    <w:sectPr w:rsidR="004C55B5" w:rsidSect="006B51D0">
      <w:headerReference w:type="default" r:id="rId9"/>
      <w:headerReference w:type="first" r:id="rId10"/>
      <w:type w:val="continuous"/>
      <w:pgSz w:w="12240" w:h="15840"/>
      <w:pgMar w:top="1800" w:right="900" w:bottom="1440" w:left="1800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D9581" w14:textId="77777777" w:rsidR="00A17ABB" w:rsidRDefault="00A17ABB">
      <w:r>
        <w:separator/>
      </w:r>
    </w:p>
  </w:endnote>
  <w:endnote w:type="continuationSeparator" w:id="0">
    <w:p w14:paraId="1F446221" w14:textId="77777777" w:rsidR="00A17ABB" w:rsidRDefault="00A17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9F2EE7-AFFC-4616-A86A-197479B6A3F8}"/>
    <w:embedBold r:id="rId2" w:fontKey="{65652B98-003D-4539-ABD4-06C9BB2BBA5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F14F0F-0F94-4F29-9698-C8E85A131019}"/>
    <w:embedBold r:id="rId4" w:fontKey="{C10C2914-5AC2-424B-B63F-5C2AD689A5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453F6D9-D3E7-4CB0-AB07-634492230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26AA289-B1C0-44CE-872E-6812367E1578}"/>
    <w:embedBold r:id="rId7" w:fontKey="{BF0FE8A2-5535-450A-8445-3B90A07207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135A1EF-D509-47CC-A81C-86EE7F0D6B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7FA261C-9C08-44D7-81DF-DC52E9E312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410CF29-ECF2-4086-BE45-5F5FB3B2FC2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706945BA-C952-4E8B-BD4F-37C1344A527F}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albaum Book 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A753F53-8F46-4168-B029-C5039C98D158}"/>
  </w:font>
  <w:font w:name="FranklinGothicDemi">
    <w:altName w:val="Times New Roman"/>
    <w:charset w:val="00"/>
    <w:family w:val="auto"/>
    <w:pitch w:val="variable"/>
    <w:sig w:usb0="80000027" w:usb1="00000000" w:usb2="00000000" w:usb3="00000000" w:csb0="00000001" w:csb1="00000000"/>
    <w:embedBold r:id="rId13" w:fontKey="{CDAE4AEE-193D-4C21-8D48-AC9B105C53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C72814C-2EB8-4EE7-AD60-186F585F7A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2D485" w14:textId="77777777" w:rsidR="00A17ABB" w:rsidRDefault="00A17ABB">
      <w:r>
        <w:separator/>
      </w:r>
    </w:p>
  </w:footnote>
  <w:footnote w:type="continuationSeparator" w:id="0">
    <w:p w14:paraId="34098273" w14:textId="77777777" w:rsidR="00A17ABB" w:rsidRDefault="00A17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07F6" w14:textId="24E728D9" w:rsidR="0065591A" w:rsidRDefault="0065591A" w:rsidP="0065591A">
    <w:pPr>
      <w:pStyle w:val="Header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316E279" wp14:editId="367E560E">
          <wp:simplePos x="0" y="0"/>
          <wp:positionH relativeFrom="column">
            <wp:posOffset>1402080</wp:posOffset>
          </wp:positionH>
          <wp:positionV relativeFrom="paragraph">
            <wp:posOffset>180340</wp:posOffset>
          </wp:positionV>
          <wp:extent cx="2506980" cy="72988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6980" cy="72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E34E" w14:textId="77777777" w:rsidR="00D62A99" w:rsidRDefault="00D62A99">
    <w:pPr>
      <w:pStyle w:val="Header"/>
      <w:tabs>
        <w:tab w:val="clear" w:pos="4320"/>
        <w:tab w:val="left" w:pos="4680"/>
      </w:tabs>
      <w:ind w:left="-900"/>
    </w:pPr>
  </w:p>
  <w:p w14:paraId="4C301BA0" w14:textId="77777777" w:rsidR="00D62A99" w:rsidRDefault="00D62A99">
    <w:pPr>
      <w:pStyle w:val="Header"/>
      <w:ind w:left="-900"/>
    </w:pPr>
  </w:p>
  <w:p w14:paraId="6CA09F5D" w14:textId="77777777" w:rsidR="00D62A99" w:rsidRDefault="006B51D0">
    <w:pPr>
      <w:pStyle w:val="Header"/>
      <w:tabs>
        <w:tab w:val="clear" w:pos="4320"/>
        <w:tab w:val="left" w:pos="4680"/>
        <w:tab w:val="left" w:pos="7200"/>
      </w:tabs>
      <w:spacing w:line="210" w:lineRule="exact"/>
      <w:jc w:val="both"/>
    </w:pPr>
    <w:r>
      <w:rPr>
        <w:noProof/>
      </w:rPr>
      <w:drawing>
        <wp:anchor distT="0" distB="0" distL="114300" distR="114300" simplePos="0" relativeHeight="251657728" behindDoc="0" locked="0" layoutInCell="0" allowOverlap="1" wp14:anchorId="4E0904A1" wp14:editId="4B037359">
          <wp:simplePos x="0" y="0"/>
          <wp:positionH relativeFrom="column">
            <wp:posOffset>-901700</wp:posOffset>
          </wp:positionH>
          <wp:positionV relativeFrom="paragraph">
            <wp:posOffset>82550</wp:posOffset>
          </wp:positionV>
          <wp:extent cx="1714500" cy="660400"/>
          <wp:effectExtent l="0" t="0" r="0" b="6350"/>
          <wp:wrapNone/>
          <wp:docPr id="5" name="Picture 5" descr="AI sig 2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I sig 2 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A99">
      <w:tab/>
    </w:r>
  </w:p>
  <w:p w14:paraId="690EB59C" w14:textId="77777777" w:rsidR="00D62A99" w:rsidRDefault="00D62A99" w:rsidP="006B51D0">
    <w:pPr>
      <w:pStyle w:val="Header"/>
      <w:tabs>
        <w:tab w:val="clear" w:pos="4320"/>
        <w:tab w:val="left" w:pos="3150"/>
        <w:tab w:val="left" w:pos="7200"/>
      </w:tabs>
      <w:spacing w:line="210" w:lineRule="exact"/>
      <w:ind w:right="-990"/>
      <w:jc w:val="both"/>
      <w:rPr>
        <w:rFonts w:ascii="Walbaum Book Regular" w:hAnsi="Walbaum Book Regular"/>
        <w:sz w:val="17"/>
        <w:szCs w:val="17"/>
      </w:rPr>
    </w:pPr>
    <w:r>
      <w:tab/>
    </w:r>
    <w:r>
      <w:rPr>
        <w:rFonts w:ascii="FranklinGothicDemi" w:hAnsi="FranklinGothicDemi"/>
        <w:b/>
        <w:sz w:val="19"/>
        <w:szCs w:val="19"/>
      </w:rPr>
      <w:t>Massachusetts</w:t>
    </w:r>
    <w:r w:rsidR="006B51D0">
      <w:rPr>
        <w:rFonts w:ascii="FranklinGothicDemi" w:hAnsi="FranklinGothicDemi"/>
        <w:b/>
        <w:sz w:val="19"/>
        <w:szCs w:val="19"/>
      </w:rPr>
      <w:t xml:space="preserve"> and Rhode Island</w:t>
    </w:r>
    <w:r>
      <w:rPr>
        <w:rFonts w:ascii="FranklinGothicDemi" w:hAnsi="FranklinGothicDemi"/>
        <w:b/>
        <w:sz w:val="19"/>
        <w:szCs w:val="19"/>
      </w:rPr>
      <w:t xml:space="preserve"> Chapter</w:t>
    </w:r>
    <w:r>
      <w:tab/>
    </w:r>
    <w:r>
      <w:rPr>
        <w:rFonts w:ascii="Walbaum Book Regular" w:hAnsi="Walbaum Book Regular"/>
        <w:sz w:val="17"/>
        <w:szCs w:val="17"/>
      </w:rPr>
      <w:t>51 Pleasant St., PMB 164</w:t>
    </w:r>
  </w:p>
  <w:p w14:paraId="745A0134" w14:textId="77777777" w:rsidR="00D62A99" w:rsidRDefault="00D62A99">
    <w:pPr>
      <w:pStyle w:val="Header"/>
      <w:tabs>
        <w:tab w:val="clear" w:pos="4320"/>
        <w:tab w:val="left" w:pos="4680"/>
        <w:tab w:val="left" w:pos="7200"/>
      </w:tabs>
      <w:spacing w:line="210" w:lineRule="exact"/>
      <w:ind w:right="-990"/>
      <w:jc w:val="both"/>
      <w:rPr>
        <w:rFonts w:ascii="Walbaum Book Regular" w:hAnsi="Walbaum Book Regular"/>
        <w:sz w:val="17"/>
        <w:szCs w:val="17"/>
      </w:rPr>
    </w:pPr>
    <w:r>
      <w:rPr>
        <w:rFonts w:ascii="FranklinGothicDemi" w:hAnsi="FranklinGothicDemi"/>
        <w:b/>
        <w:sz w:val="19"/>
        <w:szCs w:val="19"/>
      </w:rPr>
      <w:t>Chapter</w:t>
    </w:r>
    <w:r>
      <w:rPr>
        <w:rFonts w:ascii="FranklinGothicDemi" w:hAnsi="FranklinGothicDemi"/>
        <w:b/>
        <w:sz w:val="19"/>
        <w:szCs w:val="19"/>
      </w:rPr>
      <w:tab/>
    </w:r>
    <w:r>
      <w:rPr>
        <w:rFonts w:ascii="FranklinGothicDemi" w:hAnsi="FranklinGothicDemi"/>
        <w:b/>
        <w:sz w:val="19"/>
        <w:szCs w:val="19"/>
      </w:rPr>
      <w:tab/>
    </w:r>
    <w:smartTag w:uri="urn:schemas-microsoft-com:office:smarttags" w:element="place">
      <w:smartTag w:uri="urn:schemas-microsoft-com:office:smarttags" w:element="City">
        <w:r>
          <w:rPr>
            <w:rFonts w:ascii="Walbaum Book Regular" w:hAnsi="Walbaum Book Regular"/>
            <w:sz w:val="17"/>
            <w:szCs w:val="17"/>
          </w:rPr>
          <w:t>Malden</w:t>
        </w:r>
      </w:smartTag>
      <w:r>
        <w:rPr>
          <w:rFonts w:ascii="Walbaum Book Regular" w:hAnsi="Walbaum Book Regular"/>
          <w:sz w:val="17"/>
          <w:szCs w:val="17"/>
        </w:rPr>
        <w:t xml:space="preserve">, </w:t>
      </w:r>
      <w:smartTag w:uri="urn:schemas-microsoft-com:office:smarttags" w:element="State">
        <w:r>
          <w:rPr>
            <w:rFonts w:ascii="Walbaum Book Regular" w:hAnsi="Walbaum Book Regular"/>
            <w:sz w:val="17"/>
            <w:szCs w:val="17"/>
          </w:rPr>
          <w:t>MA</w:t>
        </w:r>
      </w:smartTag>
      <w:r>
        <w:rPr>
          <w:rFonts w:ascii="Walbaum Book Regular" w:hAnsi="Walbaum Book Regular"/>
          <w:sz w:val="17"/>
          <w:szCs w:val="17"/>
        </w:rPr>
        <w:t xml:space="preserve">  </w:t>
      </w:r>
      <w:smartTag w:uri="urn:schemas-microsoft-com:office:smarttags" w:element="PostalCode">
        <w:r>
          <w:rPr>
            <w:rFonts w:ascii="Walbaum Book Regular" w:hAnsi="Walbaum Book Regular"/>
            <w:sz w:val="17"/>
            <w:szCs w:val="17"/>
          </w:rPr>
          <w:t>02148</w:t>
        </w:r>
      </w:smartTag>
    </w:smartTag>
  </w:p>
  <w:p w14:paraId="3BED186F" w14:textId="77777777" w:rsidR="00D62A99" w:rsidRDefault="00D62A99">
    <w:pPr>
      <w:pStyle w:val="BodyTextIndent"/>
      <w:tabs>
        <w:tab w:val="left" w:pos="7200"/>
      </w:tabs>
      <w:spacing w:line="210" w:lineRule="exact"/>
      <w:ind w:right="-990"/>
      <w:rPr>
        <w:sz w:val="17"/>
        <w:szCs w:val="17"/>
      </w:rPr>
    </w:pPr>
    <w:r>
      <w:rPr>
        <w:sz w:val="17"/>
        <w:szCs w:val="17"/>
      </w:rPr>
      <w:tab/>
      <w:t>T  781-397-8922</w:t>
    </w:r>
  </w:p>
  <w:p w14:paraId="11CF2D93" w14:textId="77777777" w:rsidR="00D62A99" w:rsidRDefault="00D62A99">
    <w:pPr>
      <w:tabs>
        <w:tab w:val="left" w:pos="7200"/>
      </w:tabs>
      <w:spacing w:line="210" w:lineRule="exact"/>
      <w:ind w:left="4507" w:right="-990"/>
      <w:rPr>
        <w:rFonts w:ascii="Walbaum Book Regular" w:hAnsi="Walbaum Book Regular"/>
        <w:sz w:val="17"/>
        <w:szCs w:val="17"/>
      </w:rPr>
    </w:pPr>
    <w:r>
      <w:rPr>
        <w:rFonts w:ascii="Walbaum Book Regular" w:hAnsi="Walbaum Book Regular"/>
        <w:sz w:val="17"/>
        <w:szCs w:val="17"/>
      </w:rPr>
      <w:tab/>
      <w:t>F  781-388-9052</w:t>
    </w:r>
  </w:p>
  <w:p w14:paraId="54140C4F" w14:textId="77777777" w:rsidR="00D62A99" w:rsidRDefault="00D62A99">
    <w:pPr>
      <w:tabs>
        <w:tab w:val="left" w:pos="7200"/>
      </w:tabs>
      <w:spacing w:line="210" w:lineRule="exact"/>
      <w:ind w:left="4507" w:right="-990"/>
      <w:rPr>
        <w:rFonts w:ascii="Walbaum Book Regular" w:hAnsi="Walbaum Book Regular"/>
        <w:sz w:val="17"/>
        <w:szCs w:val="17"/>
      </w:rPr>
    </w:pPr>
    <w:r>
      <w:rPr>
        <w:rFonts w:ascii="Walbaum Book Regular" w:hAnsi="Walbaum Book Regular"/>
        <w:sz w:val="17"/>
        <w:szCs w:val="17"/>
      </w:rPr>
      <w:tab/>
      <w:t>www.ma</w:t>
    </w:r>
    <w:r w:rsidR="006B51D0">
      <w:rPr>
        <w:rFonts w:ascii="Walbaum Book Regular" w:hAnsi="Walbaum Book Regular"/>
        <w:sz w:val="17"/>
        <w:szCs w:val="17"/>
      </w:rPr>
      <w:t>ssri</w:t>
    </w:r>
    <w:r>
      <w:rPr>
        <w:rFonts w:ascii="Walbaum Book Regular" w:hAnsi="Walbaum Book Regular"/>
        <w:sz w:val="17"/>
        <w:szCs w:val="17"/>
      </w:rPr>
      <w:t>-appraisalinstitute.org</w:t>
    </w:r>
  </w:p>
  <w:p w14:paraId="20291D79" w14:textId="77777777" w:rsidR="00D62A99" w:rsidRDefault="00D62A99">
    <w:pPr>
      <w:tabs>
        <w:tab w:val="left" w:pos="7200"/>
      </w:tabs>
      <w:spacing w:line="200" w:lineRule="exact"/>
      <w:ind w:left="4507" w:right="-1170"/>
      <w:rPr>
        <w:rFonts w:ascii="Walbaum Book Regular" w:hAnsi="Walbaum Book Regular"/>
        <w:sz w:val="17"/>
        <w:szCs w:val="17"/>
      </w:rPr>
    </w:pPr>
    <w:r>
      <w:rPr>
        <w:rFonts w:ascii="Walbaum Book Regular" w:hAnsi="Walbaum Book Regular"/>
        <w:sz w:val="17"/>
        <w:szCs w:val="17"/>
      </w:rPr>
      <w:tab/>
    </w:r>
    <w:hyperlink r:id="rId2" w:history="1">
      <w:r w:rsidR="006B51D0" w:rsidRPr="00950ECC">
        <w:rPr>
          <w:rStyle w:val="Hyperlink"/>
          <w:rFonts w:ascii="Walbaum Book Regular" w:hAnsi="Walbaum Book Regular"/>
          <w:sz w:val="17"/>
          <w:szCs w:val="17"/>
        </w:rPr>
        <w:t>office@massri-appraisalinstitute.org</w:t>
      </w:r>
    </w:hyperlink>
  </w:p>
  <w:p w14:paraId="645C7E93" w14:textId="77777777" w:rsidR="00314023" w:rsidRDefault="00314023">
    <w:pPr>
      <w:tabs>
        <w:tab w:val="left" w:pos="7200"/>
      </w:tabs>
      <w:spacing w:line="200" w:lineRule="exact"/>
      <w:ind w:left="4507" w:right="-1170"/>
      <w:rPr>
        <w:rFonts w:ascii="Walbaum Book Regular" w:hAnsi="Walbaum Book Regular"/>
        <w:sz w:val="14"/>
        <w:szCs w:val="14"/>
      </w:rPr>
    </w:pPr>
  </w:p>
  <w:p w14:paraId="4B70C284" w14:textId="77777777" w:rsidR="00D62A99" w:rsidRDefault="00314023" w:rsidP="00314023">
    <w:pPr>
      <w:pStyle w:val="Header"/>
      <w:tabs>
        <w:tab w:val="clear" w:pos="4320"/>
        <w:tab w:val="clear" w:pos="8640"/>
        <w:tab w:val="left" w:pos="8535"/>
      </w:tabs>
      <w:ind w:right="-990"/>
    </w:pPr>
    <w:r>
      <w:tab/>
    </w:r>
  </w:p>
  <w:p w14:paraId="3FE3181F" w14:textId="77777777" w:rsidR="00D62A99" w:rsidRDefault="00D62A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70A0"/>
    <w:multiLevelType w:val="hybridMultilevel"/>
    <w:tmpl w:val="F88A8E6C"/>
    <w:lvl w:ilvl="0" w:tplc="71621CA2">
      <w:numFmt w:val="bullet"/>
      <w:lvlText w:val="•"/>
      <w:lvlJc w:val="left"/>
      <w:pPr>
        <w:ind w:left="1080" w:hanging="720"/>
      </w:pPr>
      <w:rPr>
        <w:rFonts w:ascii="Calibri" w:eastAsia="Time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12C"/>
    <w:multiLevelType w:val="hybridMultilevel"/>
    <w:tmpl w:val="DAF0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0B5E"/>
    <w:multiLevelType w:val="hybridMultilevel"/>
    <w:tmpl w:val="751E7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106EC"/>
    <w:multiLevelType w:val="hybridMultilevel"/>
    <w:tmpl w:val="75B2B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35FB6"/>
    <w:multiLevelType w:val="hybridMultilevel"/>
    <w:tmpl w:val="08A8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D1241"/>
    <w:multiLevelType w:val="hybridMultilevel"/>
    <w:tmpl w:val="1BC6F0DC"/>
    <w:lvl w:ilvl="0" w:tplc="71621CA2">
      <w:numFmt w:val="bullet"/>
      <w:lvlText w:val="•"/>
      <w:lvlJc w:val="left"/>
      <w:pPr>
        <w:ind w:left="1080" w:hanging="720"/>
      </w:pPr>
      <w:rPr>
        <w:rFonts w:ascii="Calibri" w:eastAsia="Time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427B3"/>
    <w:multiLevelType w:val="multilevel"/>
    <w:tmpl w:val="4AC8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8844BC"/>
    <w:multiLevelType w:val="hybridMultilevel"/>
    <w:tmpl w:val="FB7EC3DA"/>
    <w:lvl w:ilvl="0" w:tplc="71621CA2">
      <w:numFmt w:val="bullet"/>
      <w:lvlText w:val="•"/>
      <w:lvlJc w:val="left"/>
      <w:pPr>
        <w:ind w:left="1440" w:hanging="720"/>
      </w:pPr>
      <w:rPr>
        <w:rFonts w:ascii="Calibri" w:eastAsia="Time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681177">
    <w:abstractNumId w:val="6"/>
  </w:num>
  <w:num w:numId="2" w16cid:durableId="1752774768">
    <w:abstractNumId w:val="3"/>
  </w:num>
  <w:num w:numId="3" w16cid:durableId="1120995011">
    <w:abstractNumId w:val="4"/>
  </w:num>
  <w:num w:numId="4" w16cid:durableId="1739550463">
    <w:abstractNumId w:val="2"/>
  </w:num>
  <w:num w:numId="5" w16cid:durableId="1044788761">
    <w:abstractNumId w:val="1"/>
  </w:num>
  <w:num w:numId="6" w16cid:durableId="1385329201">
    <w:abstractNumId w:val="0"/>
  </w:num>
  <w:num w:numId="7" w16cid:durableId="1130051018">
    <w:abstractNumId w:val="7"/>
  </w:num>
  <w:num w:numId="8" w16cid:durableId="707950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1D0"/>
    <w:rsid w:val="00026F22"/>
    <w:rsid w:val="000452BE"/>
    <w:rsid w:val="000F59BB"/>
    <w:rsid w:val="00145882"/>
    <w:rsid w:val="001526FF"/>
    <w:rsid w:val="00171486"/>
    <w:rsid w:val="00190067"/>
    <w:rsid w:val="0029124D"/>
    <w:rsid w:val="002D3158"/>
    <w:rsid w:val="00312E8A"/>
    <w:rsid w:val="00314023"/>
    <w:rsid w:val="003A4987"/>
    <w:rsid w:val="003C24EC"/>
    <w:rsid w:val="003C54F7"/>
    <w:rsid w:val="004116F7"/>
    <w:rsid w:val="00415B31"/>
    <w:rsid w:val="00435E90"/>
    <w:rsid w:val="004C2EF8"/>
    <w:rsid w:val="004C55B5"/>
    <w:rsid w:val="0051685A"/>
    <w:rsid w:val="005526A1"/>
    <w:rsid w:val="005C4F49"/>
    <w:rsid w:val="0060463C"/>
    <w:rsid w:val="00626A9B"/>
    <w:rsid w:val="00643720"/>
    <w:rsid w:val="00655804"/>
    <w:rsid w:val="0065591A"/>
    <w:rsid w:val="00677B25"/>
    <w:rsid w:val="006B51D0"/>
    <w:rsid w:val="0073515F"/>
    <w:rsid w:val="007A404F"/>
    <w:rsid w:val="007A7FDC"/>
    <w:rsid w:val="007D66A7"/>
    <w:rsid w:val="007E67B0"/>
    <w:rsid w:val="00895421"/>
    <w:rsid w:val="008A3BD0"/>
    <w:rsid w:val="00943205"/>
    <w:rsid w:val="00950A8D"/>
    <w:rsid w:val="00960075"/>
    <w:rsid w:val="00993723"/>
    <w:rsid w:val="009A494A"/>
    <w:rsid w:val="009F5EC8"/>
    <w:rsid w:val="00A139FC"/>
    <w:rsid w:val="00A17ABB"/>
    <w:rsid w:val="00A97FD5"/>
    <w:rsid w:val="00AE2349"/>
    <w:rsid w:val="00AE4B7B"/>
    <w:rsid w:val="00AF00EB"/>
    <w:rsid w:val="00B210AA"/>
    <w:rsid w:val="00BB6F57"/>
    <w:rsid w:val="00C02BCA"/>
    <w:rsid w:val="00C2279E"/>
    <w:rsid w:val="00C512A2"/>
    <w:rsid w:val="00C61073"/>
    <w:rsid w:val="00C9259D"/>
    <w:rsid w:val="00CB31AD"/>
    <w:rsid w:val="00CC743C"/>
    <w:rsid w:val="00CD6D38"/>
    <w:rsid w:val="00CE2309"/>
    <w:rsid w:val="00D30E2C"/>
    <w:rsid w:val="00D62A99"/>
    <w:rsid w:val="00D74991"/>
    <w:rsid w:val="00D74FF2"/>
    <w:rsid w:val="00D84971"/>
    <w:rsid w:val="00E47C36"/>
    <w:rsid w:val="00EA11CC"/>
    <w:rsid w:val="00EB74C1"/>
    <w:rsid w:val="00EC3185"/>
    <w:rsid w:val="00F059DF"/>
    <w:rsid w:val="00FB61C9"/>
    <w:rsid w:val="00FB764C"/>
    <w:rsid w:val="00FC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4337"/>
    <o:shapelayout v:ext="edit">
      <o:idmap v:ext="edit" data="1"/>
    </o:shapelayout>
  </w:shapeDefaults>
  <w:decimalSymbol w:val="."/>
  <w:listSeparator w:val=","/>
  <w14:docId w14:val="1513E781"/>
  <w15:docId w15:val="{4DC7BE3B-7D1F-4075-8F2A-7BFF5F763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exact"/>
    </w:pPr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Black" w:hAnsi="Arial Black"/>
      <w:kern w:val="28"/>
    </w:rPr>
  </w:style>
  <w:style w:type="paragraph" w:styleId="Heading2">
    <w:name w:val="heading 2"/>
    <w:basedOn w:val="Normal"/>
    <w:next w:val="Normal"/>
    <w:qFormat/>
    <w:pPr>
      <w:keepNext/>
      <w:spacing w:line="360" w:lineRule="exact"/>
      <w:outlineLvl w:val="1"/>
    </w:pPr>
    <w:rPr>
      <w:rFonts w:ascii="Arial Black" w:hAnsi="Arial Black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ascii="Arial" w:hAnsi="Arial"/>
      <w:color w:val="0000FF"/>
      <w:sz w:val="2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character" w:styleId="FollowedHyperlink">
    <w:name w:val="FollowedHyperlink"/>
    <w:rPr>
      <w:rFonts w:ascii="Arial" w:hAnsi="Arial"/>
      <w:color w:val="800080"/>
      <w:sz w:val="2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spacing w:line="180" w:lineRule="atLeast"/>
      <w:ind w:left="4507"/>
    </w:pPr>
    <w:rPr>
      <w:rFonts w:ascii="Walbaum Book Regular" w:eastAsia="Times New Roman" w:hAnsi="Walbaum Book Regular"/>
      <w:sz w:val="16"/>
      <w:szCs w:val="16"/>
    </w:rPr>
  </w:style>
  <w:style w:type="paragraph" w:styleId="BalloonText">
    <w:name w:val="Balloon Text"/>
    <w:basedOn w:val="Normal"/>
    <w:semiHidden/>
    <w:rsid w:val="00314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4E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65591A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655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389649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3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ma-ri-me-appraisalinstitut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massri-appraisalinstitute.org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anne\Documents\Lianne\My%20Documents\2011%20Planning\Chapter%20Sponsorship%20Application%20Benefit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DD5A2-DA65-4192-A044-DA3B7138A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 Sponsorship Application Benefits</Template>
  <TotalTime>102</TotalTime>
  <Pages>1</Pages>
  <Words>134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Arc Group Ltd</Company>
  <LinksUpToDate>false</LinksUpToDate>
  <CharactersWithSpaces>1166</CharactersWithSpaces>
  <SharedDoc>false</SharedDoc>
  <HLinks>
    <vt:vector size="6" baseType="variant">
      <vt:variant>
        <vt:i4>102</vt:i4>
      </vt:variant>
      <vt:variant>
        <vt:i4>0</vt:i4>
      </vt:variant>
      <vt:variant>
        <vt:i4>0</vt:i4>
      </vt:variant>
      <vt:variant>
        <vt:i4>5</vt:i4>
      </vt:variant>
      <vt:variant>
        <vt:lpwstr>mailto:office@ma-appraisalinstitute.org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Lianne</dc:creator>
  <cp:lastModifiedBy>Lianne Andreucci</cp:lastModifiedBy>
  <cp:revision>4</cp:revision>
  <cp:lastPrinted>2022-05-10T19:16:00Z</cp:lastPrinted>
  <dcterms:created xsi:type="dcterms:W3CDTF">2023-02-08T14:32:00Z</dcterms:created>
  <dcterms:modified xsi:type="dcterms:W3CDTF">2023-05-17T17:36:00Z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1fe054d19d8b4a55d12e0d62d074c881250a1be21623a097d7ed2be32c78265f</vt:lpwstr>
  </property>
</Properties>
</file>